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FD1" w:rsidRPr="003C78C8" w:rsidRDefault="00F91194" w:rsidP="00890FD1">
      <w:pPr>
        <w:pStyle w:val="Paragraphedeliste"/>
      </w:pPr>
      <w:r w:rsidRPr="003C78C8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-87630</wp:posOffset>
            </wp:positionV>
            <wp:extent cx="3637280" cy="2581275"/>
            <wp:effectExtent l="19050" t="0" r="1270" b="0"/>
            <wp:wrapTight wrapText="bothSides">
              <wp:wrapPolygon edited="0">
                <wp:start x="-113" y="0"/>
                <wp:lineTo x="-113" y="21520"/>
                <wp:lineTo x="21608" y="21520"/>
                <wp:lineTo x="21608" y="0"/>
                <wp:lineTo x="-113" y="0"/>
              </wp:wrapPolygon>
            </wp:wrapTight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59" w:rsidRPr="003C78C8" w:rsidRDefault="00930B59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565BD7" w:rsidP="00890FD1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CEE2B" wp14:editId="7C199FD0">
                <wp:simplePos x="0" y="0"/>
                <wp:positionH relativeFrom="column">
                  <wp:posOffset>3961765</wp:posOffset>
                </wp:positionH>
                <wp:positionV relativeFrom="paragraph">
                  <wp:posOffset>76200</wp:posOffset>
                </wp:positionV>
                <wp:extent cx="1135380" cy="213360"/>
                <wp:effectExtent l="0" t="0" r="762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BD7" w:rsidRPr="00565BD7" w:rsidRDefault="00565BD7">
                            <w:pPr>
                              <w:rPr>
                                <w:i/>
                                <w:color w:val="7F7F7F" w:themeColor="text1" w:themeTint="80"/>
                                <w:sz w:val="12"/>
                              </w:rPr>
                            </w:pPr>
                            <w:r w:rsidRPr="00565BD7">
                              <w:rPr>
                                <w:i/>
                                <w:color w:val="7F7F7F" w:themeColor="text1" w:themeTint="80"/>
                                <w:sz w:val="12"/>
                              </w:rPr>
                              <w:t>Photo non contractuelle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CEE2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1.95pt;margin-top:6pt;width:89.4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" fillcolor="white [3201]" stroked="f" strokeweight=".5pt">
                <v:textbox>
                  <w:txbxContent>
                    <w:p w:rsidR="00565BD7" w:rsidRPr="00565BD7" w:rsidRDefault="00565BD7">
                      <w:pPr>
                        <w:rPr>
                          <w:i/>
                          <w:color w:val="7F7F7F" w:themeColor="text1" w:themeTint="80"/>
                          <w:sz w:val="12"/>
                        </w:rPr>
                      </w:pPr>
                      <w:r w:rsidRPr="00565BD7">
                        <w:rPr>
                          <w:i/>
                          <w:color w:val="7F7F7F" w:themeColor="text1" w:themeTint="80"/>
                          <w:sz w:val="12"/>
                        </w:rPr>
                        <w:t>Photo non contractuelle</w:t>
                      </w:r>
                    </w:p>
                  </w:txbxContent>
                </v:textbox>
              </v:shape>
            </w:pict>
          </mc:Fallback>
        </mc:AlternateContent>
      </w: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3C78C8" w:rsidRDefault="00F91194" w:rsidP="00890FD1">
      <w:pPr>
        <w:pStyle w:val="Paragraphedeliste"/>
      </w:pPr>
    </w:p>
    <w:p w:rsidR="00F91194" w:rsidRPr="00C22BE6" w:rsidRDefault="00F91194" w:rsidP="00D90A8C">
      <w:pPr>
        <w:pStyle w:val="Titre2"/>
        <w:jc w:val="center"/>
      </w:pPr>
      <w:bookmarkStart w:id="0" w:name="_GoBack"/>
      <w:bookmarkEnd w:id="0"/>
      <w:r w:rsidRPr="00C22BE6">
        <w:t>MACHINE A BOBINER LA FIBRE OPTIQUE</w:t>
      </w:r>
    </w:p>
    <w:p w:rsidR="00890FD1" w:rsidRPr="003C78C8" w:rsidRDefault="00D90A8C" w:rsidP="00C22BE6">
      <w:pPr>
        <w:pStyle w:val="Titre1"/>
        <w:rPr>
          <w:lang w:val="fr-FR"/>
        </w:rPr>
      </w:pPr>
      <w:r>
        <w:rPr>
          <w:lang w:val="fr-FR"/>
        </w:rPr>
        <w:t xml:space="preserve">1 – </w:t>
      </w:r>
      <w:r w:rsidR="00890FD1" w:rsidRPr="003C78C8">
        <w:rPr>
          <w:lang w:val="fr-FR"/>
        </w:rPr>
        <w:t>Application</w:t>
      </w:r>
    </w:p>
    <w:p w:rsidR="00890FD1" w:rsidRPr="003C78C8" w:rsidRDefault="00890FD1" w:rsidP="00C22BE6">
      <w:pPr>
        <w:pStyle w:val="Paragraphedeliste"/>
        <w:spacing w:after="0"/>
      </w:pPr>
    </w:p>
    <w:p w:rsidR="00F91194" w:rsidRDefault="00F91194" w:rsidP="00C22BE6">
      <w:pPr>
        <w:spacing w:after="0"/>
        <w:jc w:val="both"/>
        <w:rPr>
          <w:rFonts w:ascii="Arial" w:hAnsi="Arial" w:cs="Arial"/>
        </w:rPr>
      </w:pPr>
      <w:r w:rsidRPr="003C78C8">
        <w:rPr>
          <w:rFonts w:ascii="Arial" w:hAnsi="Arial" w:cs="Arial"/>
        </w:rPr>
        <w:t>Cette machine a pour but de trancanner avec précision une bobine de fibre optique préalablement enduite de colle à partir d’une bobine de réception.</w:t>
      </w:r>
    </w:p>
    <w:p w:rsidR="00751A70" w:rsidRDefault="00751A70" w:rsidP="00C22BE6">
      <w:pPr>
        <w:spacing w:after="0"/>
        <w:jc w:val="both"/>
        <w:rPr>
          <w:rFonts w:ascii="Arial" w:hAnsi="Arial" w:cs="Arial"/>
        </w:rPr>
      </w:pPr>
    </w:p>
    <w:p w:rsidR="00751A70" w:rsidRDefault="00751A70" w:rsidP="00C22BE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Les applications sont pour la réalisation de bobine de précision pour la photonique et la défense.</w:t>
      </w:r>
    </w:p>
    <w:p w:rsidR="00751A70" w:rsidRPr="003C78C8" w:rsidRDefault="00751A70" w:rsidP="00751A70">
      <w:pPr>
        <w:pStyle w:val="Titre1"/>
        <w:rPr>
          <w:lang w:val="fr-FR"/>
        </w:rPr>
      </w:pPr>
      <w:r>
        <w:rPr>
          <w:lang w:val="fr-FR"/>
        </w:rPr>
        <w:t>2</w:t>
      </w:r>
      <w:r w:rsidRPr="003C78C8">
        <w:rPr>
          <w:lang w:val="fr-FR"/>
        </w:rPr>
        <w:t xml:space="preserve"> </w:t>
      </w:r>
      <w:r>
        <w:rPr>
          <w:lang w:val="fr-FR"/>
        </w:rPr>
        <w:t>–</w:t>
      </w:r>
      <w:r w:rsidRPr="003C78C8">
        <w:rPr>
          <w:lang w:val="fr-FR"/>
        </w:rPr>
        <w:t xml:space="preserve"> </w:t>
      </w:r>
      <w:r>
        <w:rPr>
          <w:lang w:val="fr-FR"/>
        </w:rPr>
        <w:t>Description</w:t>
      </w:r>
    </w:p>
    <w:p w:rsidR="00751A70" w:rsidRPr="003C78C8" w:rsidRDefault="00751A70" w:rsidP="00751A70">
      <w:pPr>
        <w:pStyle w:val="Paragraphedeliste"/>
        <w:spacing w:after="0"/>
      </w:pPr>
    </w:p>
    <w:p w:rsidR="00751A70" w:rsidRPr="003C78C8" w:rsidRDefault="00751A70" w:rsidP="00751A70">
      <w:pPr>
        <w:spacing w:after="0"/>
        <w:jc w:val="both"/>
        <w:rPr>
          <w:rFonts w:ascii="Arial" w:hAnsi="Arial" w:cs="Arial"/>
        </w:rPr>
      </w:pPr>
      <w:r w:rsidRPr="003C78C8">
        <w:rPr>
          <w:rFonts w:ascii="Arial" w:hAnsi="Arial" w:cs="Arial"/>
        </w:rPr>
        <w:t>Cette machine a pour but de trancanner avec précision une bobine de fibre optique</w:t>
      </w:r>
    </w:p>
    <w:p w:rsidR="00751A70" w:rsidRDefault="00F91194" w:rsidP="00890FD1">
      <w:pPr>
        <w:pStyle w:val="Paragraphedeliste"/>
      </w:pPr>
      <w:r w:rsidRPr="003C78C8">
        <w:t>Elle est destinée à réaliser plusieurs types de bobinage avec de</w:t>
      </w:r>
      <w:r w:rsidR="00751A70">
        <w:t xml:space="preserve"> nombreux paramètres réglables : </w:t>
      </w:r>
    </w:p>
    <w:p w:rsidR="00751A70" w:rsidRDefault="00751A70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Offset</w:t>
      </w:r>
      <w:r w:rsidR="00F91194" w:rsidRPr="003C78C8">
        <w:t xml:space="preserve">, </w:t>
      </w:r>
    </w:p>
    <w:p w:rsidR="00751A70" w:rsidRDefault="00751A70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Décalages</w:t>
      </w:r>
      <w:r w:rsidR="00F91194" w:rsidRPr="003C78C8">
        <w:t xml:space="preserve">, </w:t>
      </w:r>
    </w:p>
    <w:p w:rsidR="00751A70" w:rsidRDefault="00751A70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Angle</w:t>
      </w:r>
      <w:r w:rsidR="00F91194" w:rsidRPr="003C78C8">
        <w:t xml:space="preserve"> d’inversion, </w:t>
      </w:r>
    </w:p>
    <w:p w:rsidR="00751A70" w:rsidRDefault="00751A70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Position</w:t>
      </w:r>
      <w:r w:rsidR="00F91194" w:rsidRPr="003C78C8">
        <w:t xml:space="preserve"> de départ, </w:t>
      </w:r>
    </w:p>
    <w:p w:rsidR="00751A70" w:rsidRDefault="00751A70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Position</w:t>
      </w:r>
      <w:r w:rsidR="00F91194" w:rsidRPr="003C78C8">
        <w:t xml:space="preserve"> d’accélér</w:t>
      </w:r>
      <w:r>
        <w:t>ation</w:t>
      </w:r>
    </w:p>
    <w:p w:rsidR="00F91194" w:rsidRPr="003C78C8" w:rsidRDefault="00751A70" w:rsidP="00E23E70">
      <w:pPr>
        <w:pStyle w:val="Paragraphedeliste"/>
        <w:numPr>
          <w:ilvl w:val="0"/>
          <w:numId w:val="5"/>
        </w:numPr>
        <w:ind w:left="426" w:hanging="284"/>
      </w:pPr>
      <w:r>
        <w:t>Position de ralentissement</w:t>
      </w:r>
    </w:p>
    <w:p w:rsidR="00F91194" w:rsidRPr="003C78C8" w:rsidRDefault="00F91194" w:rsidP="003C78C8">
      <w:pPr>
        <w:pStyle w:val="Titre2"/>
      </w:pPr>
      <w:r w:rsidRPr="003C78C8">
        <w:t>L’architecture de la machine permet au client d’</w:t>
      </w:r>
      <w:r w:rsidR="003C78C8" w:rsidRPr="003C78C8">
        <w:t>intégrer les options suivantes </w:t>
      </w:r>
    </w:p>
    <w:p w:rsidR="00F91194" w:rsidRPr="003C78C8" w:rsidRDefault="00F91194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Détorsion de la fibre</w:t>
      </w:r>
    </w:p>
    <w:p w:rsidR="00F91194" w:rsidRPr="003C78C8" w:rsidRDefault="00F91194" w:rsidP="00E23E70">
      <w:pPr>
        <w:pStyle w:val="Paragraphedeliste"/>
        <w:numPr>
          <w:ilvl w:val="0"/>
          <w:numId w:val="5"/>
        </w:numPr>
        <w:ind w:left="426" w:hanging="284"/>
      </w:pPr>
      <w:r w:rsidRPr="003C78C8">
        <w:t>Contrôle du bobinage par caméra et laser</w:t>
      </w:r>
    </w:p>
    <w:p w:rsidR="00F91194" w:rsidRPr="003C78C8" w:rsidRDefault="00F91194" w:rsidP="00F91194">
      <w:pPr>
        <w:pStyle w:val="Paragraphedeliste"/>
        <w:ind w:left="284"/>
      </w:pPr>
    </w:p>
    <w:p w:rsidR="00930B59" w:rsidRPr="003C78C8" w:rsidRDefault="00D90A8C" w:rsidP="00ED0C92">
      <w:pPr>
        <w:pStyle w:val="Titre1"/>
        <w:rPr>
          <w:lang w:val="fr-FR"/>
        </w:rPr>
      </w:pPr>
      <w:r>
        <w:rPr>
          <w:lang w:val="fr-FR"/>
        </w:rPr>
        <w:lastRenderedPageBreak/>
        <w:t>3</w:t>
      </w:r>
      <w:r w:rsidR="00F91194" w:rsidRPr="003C78C8">
        <w:rPr>
          <w:lang w:val="fr-FR"/>
        </w:rPr>
        <w:t xml:space="preserve"> </w:t>
      </w:r>
      <w:r>
        <w:rPr>
          <w:lang w:val="fr-FR"/>
        </w:rPr>
        <w:t xml:space="preserve">– </w:t>
      </w:r>
      <w:r w:rsidR="00F91194" w:rsidRPr="003C78C8">
        <w:rPr>
          <w:lang w:val="fr-FR"/>
        </w:rPr>
        <w:t>Caractéristiques techniques</w:t>
      </w:r>
    </w:p>
    <w:p w:rsidR="00930B59" w:rsidRPr="003C78C8" w:rsidRDefault="00930B59" w:rsidP="00D55502">
      <w:pPr>
        <w:pStyle w:val="Sansinterligne"/>
        <w:rPr>
          <w:rFonts w:ascii="Arial" w:hAnsi="Arial" w:cs="Arial"/>
        </w:rPr>
      </w:pP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Vitesse de bobinage : 0 à 100 m/min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Bobinage à spires droites ou croisées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3 types de bobines de réception</w:t>
      </w:r>
    </w:p>
    <w:p w:rsidR="00684F91" w:rsidRPr="003C78C8" w:rsidRDefault="00751A70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>
        <w:t>Dévidage</w:t>
      </w:r>
      <w:r w:rsidR="00684F91" w:rsidRPr="003C78C8">
        <w:t xml:space="preserve"> de la bobine livraison pour ne pas générer de torsion dans la fibre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Mesure de la longueur de la fibre optique avec une précision supérieure à 1%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Mesure du diamètre de la fibre optique avec une tête laser à 2axes et une précision inférieure au µm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Tension de la fibre par danseur : 25 à 250g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Mesure de tension de la fibre avec précision de 2g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Enduction de la fibre avec régulation du débit de colle et extraction des vapeurs solvants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Trancannage horizontal avec guidage de précision et moteur linéaire (précision de déplacement : 3µm)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Trancannage vertical avec guidage linéaire et moteur brushless pour un suivi du diamètre de la bobine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Effort de plaquage réglable de la tête d’enduction sur la bobine trancannée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IHM sur boîte pendante avec écran 15’’ et automatisme  SIMOTION  programmé avec  SCOUT</w:t>
      </w:r>
    </w:p>
    <w:p w:rsidR="00684F91" w:rsidRPr="003C78C8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Alerte sur défauts (diamètre de fibre, tension, niveau de colle bas)</w:t>
      </w:r>
    </w:p>
    <w:p w:rsidR="00E23E70" w:rsidRDefault="00684F91" w:rsidP="00E23E70">
      <w:pPr>
        <w:pStyle w:val="Paragraphedeliste"/>
        <w:numPr>
          <w:ilvl w:val="0"/>
          <w:numId w:val="5"/>
        </w:numPr>
        <w:ind w:left="426" w:hanging="284"/>
        <w:jc w:val="both"/>
      </w:pPr>
      <w:r w:rsidRPr="003C78C8">
        <w:t>Impression d’étiquettes autocollantes polyester métallisé par imprimante à ruban thermique.</w:t>
      </w:r>
    </w:p>
    <w:p w:rsidR="00E23E70" w:rsidRPr="00E23E70" w:rsidRDefault="00E23E70" w:rsidP="00E23E70">
      <w:pPr>
        <w:jc w:val="both"/>
        <w:rPr>
          <w:sz w:val="6"/>
        </w:rPr>
      </w:pPr>
    </w:p>
    <w:p w:rsidR="00751A70" w:rsidRPr="003C78C8" w:rsidRDefault="00E23E70" w:rsidP="00751A70">
      <w:pPr>
        <w:pStyle w:val="Titre1"/>
        <w:rPr>
          <w:lang w:val="fr-FR"/>
        </w:rPr>
      </w:pPr>
      <w:r w:rsidRPr="00104737"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6737DD82" wp14:editId="6539A15C">
            <wp:simplePos x="0" y="0"/>
            <wp:positionH relativeFrom="margin">
              <wp:posOffset>-635</wp:posOffset>
            </wp:positionH>
            <wp:positionV relativeFrom="paragraph">
              <wp:posOffset>354330</wp:posOffset>
            </wp:positionV>
            <wp:extent cx="5692775" cy="3255010"/>
            <wp:effectExtent l="0" t="0" r="3175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/>
                    <a:stretch/>
                  </pic:blipFill>
                  <pic:spPr bwMode="auto">
                    <a:xfrm>
                      <a:off x="0" y="0"/>
                      <a:ext cx="5692775" cy="325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0A8C">
        <w:rPr>
          <w:lang w:val="fr-FR"/>
        </w:rPr>
        <w:t>4</w:t>
      </w:r>
      <w:r w:rsidR="00751A70" w:rsidRPr="003C78C8">
        <w:rPr>
          <w:lang w:val="fr-FR"/>
        </w:rPr>
        <w:t xml:space="preserve"> </w:t>
      </w:r>
      <w:r w:rsidR="00751A70">
        <w:rPr>
          <w:lang w:val="fr-FR"/>
        </w:rPr>
        <w:t>–</w:t>
      </w:r>
      <w:r w:rsidR="00751A70" w:rsidRPr="003C78C8">
        <w:rPr>
          <w:lang w:val="fr-FR"/>
        </w:rPr>
        <w:t xml:space="preserve"> </w:t>
      </w:r>
      <w:r w:rsidR="00751A70">
        <w:rPr>
          <w:lang w:val="fr-FR"/>
        </w:rPr>
        <w:t>Dimensions</w:t>
      </w:r>
    </w:p>
    <w:p w:rsidR="00684F91" w:rsidRPr="003C78C8" w:rsidRDefault="00E23E70" w:rsidP="00024D8B">
      <w:p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5CEF34" wp14:editId="7951685E">
                <wp:simplePos x="0" y="0"/>
                <wp:positionH relativeFrom="margin">
                  <wp:align>center</wp:align>
                </wp:positionH>
                <wp:positionV relativeFrom="paragraph">
                  <wp:posOffset>3425789</wp:posOffset>
                </wp:positionV>
                <wp:extent cx="7581900" cy="897147"/>
                <wp:effectExtent l="0" t="0" r="19050" b="1778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897147"/>
                          <a:chOff x="0" y="0"/>
                          <a:chExt cx="7581900" cy="89714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581900" cy="897147"/>
                          </a:xfrm>
                          <a:prstGeom prst="rect">
                            <a:avLst/>
                          </a:prstGeom>
                          <a:solidFill>
                            <a:srgbClr val="E3032E"/>
                          </a:solidFill>
                          <a:ln>
                            <a:solidFill>
                              <a:srgbClr val="E3032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Ind w:w="129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E3032E"/>
                                <w:tblLook w:val="0400" w:firstRow="0" w:lastRow="0" w:firstColumn="0" w:lastColumn="0" w:noHBand="0" w:noVBand="1"/>
                              </w:tblPr>
                              <w:tblGrid>
                                <w:gridCol w:w="3670"/>
                                <w:gridCol w:w="2835"/>
                                <w:gridCol w:w="2557"/>
                              </w:tblGrid>
                              <w:tr w:rsidR="00E23E70" w:rsidRPr="00024D8B" w:rsidTr="00075EF3">
                                <w:trPr>
                                  <w:trHeight w:val="429"/>
                                </w:trPr>
                                <w:tc>
                                  <w:tcPr>
                                    <w:tcW w:w="3670" w:type="dxa"/>
                                    <w:vMerge w:val="restart"/>
                                    <w:shd w:val="clear" w:color="auto" w:fill="E3032E"/>
                                  </w:tcPr>
                                  <w:p w:rsidR="00E23E70" w:rsidRPr="00024D8B" w:rsidRDefault="00E23E70" w:rsidP="00167EFD">
                                    <w:pPr>
                                      <w:pStyle w:val="Sansinterligne"/>
                                      <w:ind w:left="160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ISP SYSTEM</w:t>
                                    </w:r>
                                  </w:p>
                                  <w:p w:rsidR="00E23E70" w:rsidRDefault="00E23E70" w:rsidP="00596BE3">
                                    <w:pPr>
                                      <w:pStyle w:val="Sansinterligne"/>
                                      <w:ind w:left="160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Z.I. de la </w:t>
                                    </w:r>
                                    <w:proofErr w:type="spellStart"/>
                                    <w:r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Herray</w:t>
                                    </w:r>
                                    <w:proofErr w:type="spellEnd"/>
                                  </w:p>
                                  <w:p w:rsidR="00E23E70" w:rsidRPr="00024D8B" w:rsidRDefault="00E23E70" w:rsidP="00596BE3">
                                    <w:pPr>
                                      <w:pStyle w:val="Sansinterligne"/>
                                      <w:ind w:left="160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5500</w:t>
                                    </w: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 xml:space="preserve"> VIC-EN-BIGORRE - France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shd w:val="clear" w:color="auto" w:fill="E3032E"/>
                                  </w:tcPr>
                                  <w:p w:rsidR="00E23E70" w:rsidRPr="00024D8B" w:rsidRDefault="00E23E70" w:rsidP="00075EF3">
                                    <w:pPr>
                                      <w:pStyle w:val="Sansinterligne"/>
                                      <w:ind w:left="317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+33 (0)5 62 33 44 44</w:t>
                                    </w:r>
                                  </w:p>
                                </w:tc>
                                <w:tc>
                                  <w:tcPr>
                                    <w:tcW w:w="2557" w:type="dxa"/>
                                    <w:shd w:val="clear" w:color="auto" w:fill="E3032E"/>
                                  </w:tcPr>
                                  <w:p w:rsidR="00E23E70" w:rsidRPr="00024D8B" w:rsidRDefault="00E23E70" w:rsidP="00075EF3">
                                    <w:pPr>
                                      <w:pStyle w:val="Sansinterligne"/>
                                      <w:ind w:left="317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www.isp-system.fr</w:t>
                                    </w:r>
                                  </w:p>
                                </w:tc>
                              </w:tr>
                              <w:tr w:rsidR="00E23E70" w:rsidRPr="00024D8B" w:rsidTr="00075EF3">
                                <w:tc>
                                  <w:tcPr>
                                    <w:tcW w:w="3670" w:type="dxa"/>
                                    <w:vMerge/>
                                    <w:shd w:val="clear" w:color="auto" w:fill="E3032E"/>
                                  </w:tcPr>
                                  <w:p w:rsidR="00E23E70" w:rsidRPr="00024D8B" w:rsidRDefault="00E23E70" w:rsidP="00596BE3">
                                    <w:pPr>
                                      <w:jc w:val="right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5" w:type="dxa"/>
                                    <w:shd w:val="clear" w:color="auto" w:fill="E3032E"/>
                                  </w:tcPr>
                                  <w:p w:rsidR="00E23E70" w:rsidRPr="00024D8B" w:rsidRDefault="00E23E70" w:rsidP="00596BE3">
                                    <w:pPr>
                                      <w:pStyle w:val="Sansinterligne"/>
                                      <w:ind w:left="317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024D8B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contact@isp-system.fr</w:t>
                                    </w:r>
                                  </w:p>
                                </w:tc>
                                <w:tc>
                                  <w:tcPr>
                                    <w:tcW w:w="2557" w:type="dxa"/>
                                    <w:shd w:val="clear" w:color="auto" w:fill="E3032E"/>
                                  </w:tcPr>
                                  <w:p w:rsidR="00E23E70" w:rsidRPr="00024D8B" w:rsidRDefault="00E23E70" w:rsidP="00596BE3">
                                    <w:pPr>
                                      <w:ind w:left="317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E23E70" w:rsidRPr="00167EFD" w:rsidTr="00CD70DF">
                                <w:trPr>
                                  <w:trHeight w:val="59"/>
                                </w:trPr>
                                <w:tc>
                                  <w:tcPr>
                                    <w:tcW w:w="9062" w:type="dxa"/>
                                    <w:gridSpan w:val="3"/>
                                    <w:tcBorders>
                                      <w:top w:val="single" w:sz="6" w:space="0" w:color="FFFFFF" w:themeColor="background1"/>
                                    </w:tcBorders>
                                    <w:shd w:val="clear" w:color="auto" w:fill="E3032E"/>
                                    <w:vAlign w:val="center"/>
                                  </w:tcPr>
                                  <w:p w:rsidR="00E23E70" w:rsidRPr="00167EFD" w:rsidRDefault="00E23E70" w:rsidP="00596BE3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2"/>
                                      </w:rPr>
                                    </w:pPr>
                                  </w:p>
                                </w:tc>
                              </w:tr>
                              <w:tr w:rsidR="00E23E70" w:rsidRPr="00167EFD" w:rsidTr="00CD70DF">
                                <w:trPr>
                                  <w:trHeight w:val="74"/>
                                </w:trPr>
                                <w:tc>
                                  <w:tcPr>
                                    <w:tcW w:w="9062" w:type="dxa"/>
                                    <w:gridSpan w:val="3"/>
                                    <w:shd w:val="clear" w:color="auto" w:fill="E3032E"/>
                                    <w:vAlign w:val="center"/>
                                  </w:tcPr>
                                  <w:p w:rsidR="00E23E70" w:rsidRPr="00167EFD" w:rsidRDefault="00E23E70" w:rsidP="00596BE3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6"/>
                                      </w:rPr>
                                    </w:pPr>
                                    <w:r w:rsidRPr="00167EFD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16"/>
                                      </w:rPr>
                                      <w:t>Capital de 1 000 000 € - SIRET : 410 675 078 00027 – APE : 7112B – TVA : FR 19 410 675 078</w:t>
                                    </w:r>
                                  </w:p>
                                </w:tc>
                              </w:tr>
                            </w:tbl>
                            <w:p w:rsidR="00E23E70" w:rsidRPr="00167EFD" w:rsidRDefault="00E23E70" w:rsidP="00E23E70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53340"/>
                            <a:ext cx="107950" cy="14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68580"/>
                            <a:ext cx="144145" cy="14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1360" y="350520"/>
                            <a:ext cx="144145" cy="8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440" y="60960"/>
                            <a:ext cx="144145" cy="144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CEF34" id="Groupe 4" o:spid="_x0000_s1027" style="position:absolute;margin-left:0;margin-top:269.75pt;width:597pt;height:70.65pt;z-index:251667456;mso-position-horizontal:center;mso-position-horizontal-relative:margin" coordsize="75819,8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">
                <v:rect id="Rectangle 6" o:spid="_x0000_s1028" style="position:absolute;width:75819;height:897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" fillcolor="#e3032e" strokecolor="#e3032e" strokeweight="1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Ind w:w="129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3032E"/>
                          <w:tblLook w:val="0400" w:firstRow="0" w:lastRow="0" w:firstColumn="0" w:lastColumn="0" w:noHBand="0" w:noVBand="1"/>
                        </w:tblPr>
                        <w:tblGrid>
                          <w:gridCol w:w="3670"/>
                          <w:gridCol w:w="2835"/>
                          <w:gridCol w:w="2557"/>
                        </w:tblGrid>
                        <w:tr w:rsidR="00E23E70" w:rsidRPr="00024D8B" w:rsidTr="00075EF3">
                          <w:trPr>
                            <w:trHeight w:val="429"/>
                          </w:trPr>
                          <w:tc>
                            <w:tcPr>
                              <w:tcW w:w="3670" w:type="dxa"/>
                              <w:vMerge w:val="restart"/>
                              <w:shd w:val="clear" w:color="auto" w:fill="E3032E"/>
                            </w:tcPr>
                            <w:p w:rsidR="00E23E70" w:rsidRPr="00024D8B" w:rsidRDefault="00E23E70" w:rsidP="00167EFD">
                              <w:pPr>
                                <w:pStyle w:val="Sansinterligne"/>
                                <w:ind w:left="160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ISP SYSTEM</w:t>
                              </w:r>
                            </w:p>
                            <w:p w:rsidR="00E23E70" w:rsidRDefault="00E23E70" w:rsidP="00596BE3">
                              <w:pPr>
                                <w:pStyle w:val="Sansinterligne"/>
                                <w:ind w:left="160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Z.I. de la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Herray</w:t>
                              </w:r>
                              <w:proofErr w:type="spellEnd"/>
                            </w:p>
                            <w:p w:rsidR="00E23E70" w:rsidRPr="00024D8B" w:rsidRDefault="00E23E70" w:rsidP="00596BE3">
                              <w:pPr>
                                <w:pStyle w:val="Sansinterligne"/>
                                <w:ind w:left="160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5500</w:t>
                              </w: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VIC-EN-BIGORRE - France</w:t>
                              </w:r>
                            </w:p>
                          </w:tc>
                          <w:tc>
                            <w:tcPr>
                              <w:tcW w:w="2835" w:type="dxa"/>
                              <w:shd w:val="clear" w:color="auto" w:fill="E3032E"/>
                            </w:tcPr>
                            <w:p w:rsidR="00E23E70" w:rsidRPr="00024D8B" w:rsidRDefault="00E23E70" w:rsidP="00075EF3">
                              <w:pPr>
                                <w:pStyle w:val="Sansinterligne"/>
                                <w:ind w:left="317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+33 (0)5 62 33 44 44</w:t>
                              </w:r>
                            </w:p>
                          </w:tc>
                          <w:tc>
                            <w:tcPr>
                              <w:tcW w:w="2557" w:type="dxa"/>
                              <w:shd w:val="clear" w:color="auto" w:fill="E3032E"/>
                            </w:tcPr>
                            <w:p w:rsidR="00E23E70" w:rsidRPr="00024D8B" w:rsidRDefault="00E23E70" w:rsidP="00075EF3">
                              <w:pPr>
                                <w:pStyle w:val="Sansinterligne"/>
                                <w:ind w:left="317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www.isp-system.fr</w:t>
                              </w:r>
                            </w:p>
                          </w:tc>
                        </w:tr>
                        <w:tr w:rsidR="00E23E70" w:rsidRPr="00024D8B" w:rsidTr="00075EF3">
                          <w:tc>
                            <w:tcPr>
                              <w:tcW w:w="3670" w:type="dxa"/>
                              <w:vMerge/>
                              <w:shd w:val="clear" w:color="auto" w:fill="E3032E"/>
                            </w:tcPr>
                            <w:p w:rsidR="00E23E70" w:rsidRPr="00024D8B" w:rsidRDefault="00E23E70" w:rsidP="00596BE3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835" w:type="dxa"/>
                              <w:shd w:val="clear" w:color="auto" w:fill="E3032E"/>
                            </w:tcPr>
                            <w:p w:rsidR="00E23E70" w:rsidRPr="00024D8B" w:rsidRDefault="00E23E70" w:rsidP="00596BE3">
                              <w:pPr>
                                <w:pStyle w:val="Sansinterligne"/>
                                <w:ind w:left="317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024D8B"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  <w:t>contact@isp-system.fr</w:t>
                              </w:r>
                            </w:p>
                          </w:tc>
                          <w:tc>
                            <w:tcPr>
                              <w:tcW w:w="2557" w:type="dxa"/>
                              <w:shd w:val="clear" w:color="auto" w:fill="E3032E"/>
                            </w:tcPr>
                            <w:p w:rsidR="00E23E70" w:rsidRPr="00024D8B" w:rsidRDefault="00E23E70" w:rsidP="00596BE3">
                              <w:pPr>
                                <w:ind w:left="317"/>
                                <w:rPr>
                                  <w:rFonts w:cs="Arial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c>
                        </w:tr>
                        <w:tr w:rsidR="00E23E70" w:rsidRPr="00167EFD" w:rsidTr="00CD70DF">
                          <w:trPr>
                            <w:trHeight w:val="59"/>
                          </w:trPr>
                          <w:tc>
                            <w:tcPr>
                              <w:tcW w:w="9062" w:type="dxa"/>
                              <w:gridSpan w:val="3"/>
                              <w:tcBorders>
                                <w:top w:val="single" w:sz="6" w:space="0" w:color="FFFFFF" w:themeColor="background1"/>
                              </w:tcBorders>
                              <w:shd w:val="clear" w:color="auto" w:fill="E3032E"/>
                              <w:vAlign w:val="center"/>
                            </w:tcPr>
                            <w:p w:rsidR="00E23E70" w:rsidRPr="00167EFD" w:rsidRDefault="00E23E70" w:rsidP="00596BE3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  <w:sz w:val="2"/>
                                </w:rPr>
                              </w:pPr>
                            </w:p>
                          </w:tc>
                        </w:tr>
                        <w:tr w:rsidR="00E23E70" w:rsidRPr="00167EFD" w:rsidTr="00CD70DF">
                          <w:trPr>
                            <w:trHeight w:val="74"/>
                          </w:trPr>
                          <w:tc>
                            <w:tcPr>
                              <w:tcW w:w="9062" w:type="dxa"/>
                              <w:gridSpan w:val="3"/>
                              <w:shd w:val="clear" w:color="auto" w:fill="E3032E"/>
                              <w:vAlign w:val="center"/>
                            </w:tcPr>
                            <w:p w:rsidR="00E23E70" w:rsidRPr="00167EFD" w:rsidRDefault="00E23E70" w:rsidP="00596BE3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167EFD">
                                <w:rPr>
                                  <w:rFonts w:cs="Arial"/>
                                  <w:b/>
                                  <w:color w:val="FFFFFF" w:themeColor="background1"/>
                                  <w:sz w:val="16"/>
                                </w:rPr>
                                <w:t>Capital de 1 000 000 € - SIRET : 410 675 078 00027 – APE : 7112B – TVA : FR 19 410 675 078</w:t>
                              </w:r>
                            </w:p>
                          </w:tc>
                        </w:tr>
                      </w:tbl>
                      <w:p w:rsidR="00E23E70" w:rsidRPr="00167EFD" w:rsidRDefault="00E23E70" w:rsidP="00E23E70">
                        <w:pPr>
                          <w:jc w:val="center"/>
                          <w:rPr>
                            <w:rFonts w:cs="Arial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9" type="#_x0000_t75" style="position:absolute;left:8991;top:533;width:108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">
                  <v:imagedata r:id="rId13" o:title=""/>
                  <v:path arrowok="t"/>
                </v:shape>
                <v:shape id="Image 15" o:spid="_x0000_s1030" type="#_x0000_t75" style="position:absolute;left:32385;top:685;width:1441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">
                  <v:imagedata r:id="rId14" o:title=""/>
                  <v:path arrowok="t"/>
                </v:shape>
                <v:shape id="Image 16" o:spid="_x0000_s1031" type="#_x0000_t75" style="position:absolute;left:32613;top:3505;width:1442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">
                  <v:imagedata r:id="rId15" o:title=""/>
                  <v:path arrowok="t"/>
                </v:shape>
                <v:shape id="Image 17" o:spid="_x0000_s1032" type="#_x0000_t75" style="position:absolute;left:50444;top:609;width:1441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</w:p>
    <w:p w:rsidR="00024D8B" w:rsidRPr="003C78C8" w:rsidRDefault="00024D8B" w:rsidP="00104737">
      <w:pPr>
        <w:rPr>
          <w:rFonts w:ascii="Arial" w:hAnsi="Arial" w:cs="Arial"/>
        </w:rPr>
      </w:pPr>
    </w:p>
    <w:sectPr w:rsidR="00024D8B" w:rsidRPr="003C78C8" w:rsidSect="00024D8B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276" w:left="1417" w:header="851" w:footer="3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867" w:rsidRDefault="00112867" w:rsidP="00736E11">
      <w:pPr>
        <w:spacing w:after="0" w:line="240" w:lineRule="auto"/>
      </w:pPr>
      <w:r>
        <w:separator/>
      </w:r>
    </w:p>
  </w:endnote>
  <w:endnote w:type="continuationSeparator" w:id="0">
    <w:p w:rsidR="00112867" w:rsidRDefault="00112867" w:rsidP="00736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Borders>
        <w:top w:val="single" w:sz="4" w:space="0" w:color="70706F"/>
      </w:tblBorders>
      <w:tblLayout w:type="fixed"/>
      <w:tblLook w:val="00A0" w:firstRow="1" w:lastRow="0" w:firstColumn="1" w:lastColumn="0" w:noHBand="0" w:noVBand="0"/>
    </w:tblPr>
    <w:tblGrid>
      <w:gridCol w:w="9072"/>
      <w:gridCol w:w="1134"/>
    </w:tblGrid>
    <w:tr w:rsidR="00A54696" w:rsidRPr="00930B59" w:rsidTr="00A54696">
      <w:trPr>
        <w:trHeight w:val="430"/>
      </w:trPr>
      <w:tc>
        <w:tcPr>
          <w:tcW w:w="9072" w:type="dxa"/>
          <w:shd w:val="clear" w:color="auto" w:fill="auto"/>
          <w:vAlign w:val="center"/>
        </w:tcPr>
        <w:p w:rsidR="00A54696" w:rsidRPr="00A54696" w:rsidRDefault="00A54696" w:rsidP="00A54696">
          <w:pPr>
            <w:pStyle w:val="Sansinterligne"/>
            <w:jc w:val="center"/>
            <w:rPr>
              <w:color w:val="FFFFFF"/>
              <w:sz w:val="14"/>
            </w:rPr>
          </w:pPr>
          <w:r w:rsidRPr="00A54696">
            <w:rPr>
              <w:rFonts w:ascii="Arial" w:hAnsi="Arial" w:cs="Arial"/>
              <w:color w:val="70706F"/>
              <w:sz w:val="14"/>
            </w:rPr>
            <w:t>Ce document est la propriété d’ISP</w:t>
          </w:r>
          <w:r w:rsidR="00BE2977">
            <w:rPr>
              <w:rFonts w:ascii="Arial" w:hAnsi="Arial" w:cs="Arial"/>
              <w:color w:val="70706F"/>
              <w:sz w:val="14"/>
            </w:rPr>
            <w:t xml:space="preserve"> System, il ne peut être utilisé</w:t>
          </w:r>
          <w:r w:rsidRPr="00A54696">
            <w:rPr>
              <w:rFonts w:ascii="Arial" w:hAnsi="Arial" w:cs="Arial"/>
              <w:color w:val="70706F"/>
              <w:sz w:val="14"/>
            </w:rPr>
            <w:t>, reproduit ou communiqué sans son accord préalable écrit. Les informations mentionnées dans la présente fiche sont susceptibles d’évoluer, merci de vous renseigner auprès d’ISP System</w:t>
          </w:r>
        </w:p>
      </w:tc>
      <w:tc>
        <w:tcPr>
          <w:tcW w:w="1134" w:type="dxa"/>
          <w:tcBorders>
            <w:top w:val="nil"/>
          </w:tcBorders>
          <w:vAlign w:val="bottom"/>
        </w:tcPr>
        <w:p w:rsidR="00A54696" w:rsidRPr="00F84C01" w:rsidRDefault="00A54696" w:rsidP="00A54696">
          <w:pPr>
            <w:pStyle w:val="Sansinterligne"/>
            <w:jc w:val="right"/>
            <w:rPr>
              <w:rFonts w:ascii="Arial" w:hAnsi="Arial" w:cs="Arial"/>
              <w:color w:val="70706F"/>
              <w:sz w:val="16"/>
              <w:lang w:val="en-US"/>
            </w:rPr>
          </w:pPr>
          <w:r w:rsidRPr="00930B59">
            <w:rPr>
              <w:rFonts w:ascii="Arial" w:hAnsi="Arial" w:cs="Arial"/>
              <w:color w:val="70706F"/>
              <w:sz w:val="16"/>
              <w:lang w:val="en-US"/>
            </w:rPr>
            <w:t xml:space="preserve">Page </w: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begin"/>
          </w:r>
          <w:r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instrText>PAGE  \* Arabic  \* MERGEFORMAT</w:instrTex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separate"/>
          </w:r>
          <w:r w:rsid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t>2</w: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end"/>
          </w:r>
          <w:r>
            <w:rPr>
              <w:rFonts w:ascii="Arial" w:hAnsi="Arial" w:cs="Arial"/>
              <w:color w:val="70706F"/>
              <w:sz w:val="16"/>
              <w:lang w:val="en-US"/>
            </w:rPr>
            <w:t xml:space="preserve"> /</w:t>
          </w:r>
          <w:r w:rsidRPr="00930B59">
            <w:rPr>
              <w:rFonts w:ascii="Arial" w:hAnsi="Arial" w:cs="Arial"/>
              <w:color w:val="70706F"/>
              <w:sz w:val="16"/>
              <w:lang w:val="en-US"/>
            </w:rPr>
            <w:t xml:space="preserve"> </w:t>
          </w:r>
          <w:r w:rsidR="006936F7">
            <w:fldChar w:fldCharType="begin"/>
          </w:r>
          <w:r w:rsidR="006936F7">
            <w:instrText>NUMPAGES  \* Arabic  \* MERGEFORMAT</w:instrText>
          </w:r>
          <w:r w:rsidR="006936F7">
            <w:fldChar w:fldCharType="separate"/>
          </w:r>
          <w:r w:rsidR="006936F7" w:rsidRP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t>2</w:t>
          </w:r>
          <w:r w:rsid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fldChar w:fldCharType="end"/>
          </w:r>
        </w:p>
      </w:tc>
    </w:tr>
  </w:tbl>
  <w:p w:rsidR="00736E11" w:rsidRPr="00736E11" w:rsidRDefault="00736E11" w:rsidP="00C733A2">
    <w:pPr>
      <w:pStyle w:val="Pieddepage"/>
      <w:jc w:val="right"/>
      <w:rPr>
        <w:rFonts w:ascii="Arial" w:hAnsi="Arial" w:cs="Arial"/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Borders>
        <w:top w:val="single" w:sz="4" w:space="0" w:color="70706F"/>
      </w:tblBorders>
      <w:tblLayout w:type="fixed"/>
      <w:tblLook w:val="00A0" w:firstRow="1" w:lastRow="0" w:firstColumn="1" w:lastColumn="0" w:noHBand="0" w:noVBand="0"/>
    </w:tblPr>
    <w:tblGrid>
      <w:gridCol w:w="9072"/>
      <w:gridCol w:w="1134"/>
    </w:tblGrid>
    <w:tr w:rsidR="00930B59" w:rsidRPr="00930B59" w:rsidTr="00A54696">
      <w:trPr>
        <w:trHeight w:val="430"/>
      </w:trPr>
      <w:tc>
        <w:tcPr>
          <w:tcW w:w="9072" w:type="dxa"/>
          <w:shd w:val="clear" w:color="auto" w:fill="auto"/>
          <w:vAlign w:val="center"/>
        </w:tcPr>
        <w:p w:rsidR="00930B59" w:rsidRPr="00A54696" w:rsidRDefault="00A54696" w:rsidP="00A54696">
          <w:pPr>
            <w:pStyle w:val="Sansinterligne"/>
            <w:jc w:val="center"/>
            <w:rPr>
              <w:color w:val="FFFFFF"/>
              <w:sz w:val="18"/>
            </w:rPr>
          </w:pPr>
          <w:r w:rsidRPr="00A54696">
            <w:rPr>
              <w:rFonts w:ascii="Arial" w:hAnsi="Arial" w:cs="Arial"/>
              <w:color w:val="70706F"/>
              <w:sz w:val="14"/>
            </w:rPr>
            <w:t>Ce document est la propriété d’ISP</w:t>
          </w:r>
          <w:r w:rsidR="000C3682">
            <w:rPr>
              <w:rFonts w:ascii="Arial" w:hAnsi="Arial" w:cs="Arial"/>
              <w:color w:val="70706F"/>
              <w:sz w:val="14"/>
            </w:rPr>
            <w:t xml:space="preserve"> System, il ne peut être utilisé</w:t>
          </w:r>
          <w:r w:rsidRPr="00A54696">
            <w:rPr>
              <w:rFonts w:ascii="Arial" w:hAnsi="Arial" w:cs="Arial"/>
              <w:color w:val="70706F"/>
              <w:sz w:val="14"/>
            </w:rPr>
            <w:t>, reproduit ou communiqué sans son accord préalable écrit. Les informations mentionnées dans la présente fiche sont susceptibles d’évoluer, merci de vous renseigner auprès d’ISP System</w:t>
          </w:r>
        </w:p>
      </w:tc>
      <w:tc>
        <w:tcPr>
          <w:tcW w:w="1134" w:type="dxa"/>
          <w:tcBorders>
            <w:top w:val="nil"/>
          </w:tcBorders>
          <w:vAlign w:val="bottom"/>
        </w:tcPr>
        <w:p w:rsidR="00930B59" w:rsidRPr="00F84C01" w:rsidRDefault="00930B59" w:rsidP="00930B59">
          <w:pPr>
            <w:pStyle w:val="Sansinterligne"/>
            <w:jc w:val="right"/>
            <w:rPr>
              <w:rFonts w:ascii="Arial" w:hAnsi="Arial" w:cs="Arial"/>
              <w:color w:val="70706F"/>
              <w:sz w:val="16"/>
              <w:lang w:val="en-US"/>
            </w:rPr>
          </w:pPr>
          <w:r w:rsidRPr="00930B59">
            <w:rPr>
              <w:rFonts w:ascii="Arial" w:hAnsi="Arial" w:cs="Arial"/>
              <w:color w:val="70706F"/>
              <w:sz w:val="16"/>
              <w:lang w:val="en-US"/>
            </w:rPr>
            <w:t xml:space="preserve">Page </w: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begin"/>
          </w:r>
          <w:r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instrText>PAGE  \* Arabic  \* MERGEFORMAT</w:instrTex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separate"/>
          </w:r>
          <w:r w:rsid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t>1</w:t>
          </w:r>
          <w:r w:rsidR="008449FE" w:rsidRPr="00930B59">
            <w:rPr>
              <w:rFonts w:ascii="Arial" w:hAnsi="Arial" w:cs="Arial"/>
              <w:b/>
              <w:bCs/>
              <w:color w:val="70706F"/>
              <w:sz w:val="16"/>
              <w:lang w:val="en-US"/>
            </w:rPr>
            <w:fldChar w:fldCharType="end"/>
          </w:r>
          <w:r>
            <w:rPr>
              <w:rFonts w:ascii="Arial" w:hAnsi="Arial" w:cs="Arial"/>
              <w:color w:val="70706F"/>
              <w:sz w:val="16"/>
              <w:lang w:val="en-US"/>
            </w:rPr>
            <w:t xml:space="preserve"> /</w:t>
          </w:r>
          <w:r w:rsidRPr="00930B59">
            <w:rPr>
              <w:rFonts w:ascii="Arial" w:hAnsi="Arial" w:cs="Arial"/>
              <w:color w:val="70706F"/>
              <w:sz w:val="16"/>
              <w:lang w:val="en-US"/>
            </w:rPr>
            <w:t xml:space="preserve"> </w:t>
          </w:r>
          <w:r w:rsidR="006936F7">
            <w:fldChar w:fldCharType="begin"/>
          </w:r>
          <w:r w:rsidR="006936F7">
            <w:instrText>NUMPAGES  \* Arabic  \* MERGEFORMAT</w:instrText>
          </w:r>
          <w:r w:rsidR="006936F7">
            <w:fldChar w:fldCharType="separate"/>
          </w:r>
          <w:r w:rsidR="006936F7" w:rsidRP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t>2</w:t>
          </w:r>
          <w:r w:rsidR="006936F7">
            <w:rPr>
              <w:rFonts w:ascii="Arial" w:hAnsi="Arial" w:cs="Arial"/>
              <w:b/>
              <w:bCs/>
              <w:noProof/>
              <w:color w:val="70706F"/>
              <w:sz w:val="16"/>
              <w:lang w:val="en-US"/>
            </w:rPr>
            <w:fldChar w:fldCharType="end"/>
          </w:r>
        </w:p>
      </w:tc>
    </w:tr>
  </w:tbl>
  <w:p w:rsidR="00930B59" w:rsidRPr="00024D8B" w:rsidRDefault="00930B59">
    <w:pPr>
      <w:pStyle w:val="Pieddepage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867" w:rsidRDefault="00112867" w:rsidP="00736E11">
      <w:pPr>
        <w:spacing w:after="0" w:line="240" w:lineRule="auto"/>
      </w:pPr>
      <w:r>
        <w:separator/>
      </w:r>
    </w:p>
  </w:footnote>
  <w:footnote w:type="continuationSeparator" w:id="0">
    <w:p w:rsidR="00112867" w:rsidRDefault="00112867" w:rsidP="00736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5" w:type="dxa"/>
      <w:tblInd w:w="-210" w:type="dxa"/>
      <w:tblLook w:val="04A0" w:firstRow="1" w:lastRow="0" w:firstColumn="1" w:lastColumn="0" w:noHBand="0" w:noVBand="1"/>
    </w:tblPr>
    <w:tblGrid>
      <w:gridCol w:w="5313"/>
      <w:gridCol w:w="4052"/>
    </w:tblGrid>
    <w:tr w:rsidR="00613986" w:rsidRPr="00075EF3" w:rsidTr="00E23E70">
      <w:tc>
        <w:tcPr>
          <w:tcW w:w="5313" w:type="dxa"/>
          <w:shd w:val="clear" w:color="auto" w:fill="auto"/>
        </w:tcPr>
        <w:p w:rsidR="00613986" w:rsidRPr="00CB48CB" w:rsidRDefault="00613986" w:rsidP="00F91194">
          <w:pPr>
            <w:pStyle w:val="En-tte"/>
            <w:rPr>
              <w:rFonts w:ascii="Arial" w:hAnsi="Arial" w:cs="Arial"/>
              <w:color w:val="1F3B72"/>
            </w:rPr>
          </w:pPr>
          <w:r w:rsidRPr="00CB48CB">
            <w:rPr>
              <w:rFonts w:ascii="Arial" w:hAnsi="Arial" w:cs="Arial"/>
              <w:b/>
              <w:color w:val="1F3B72"/>
            </w:rPr>
            <w:t>ISP SYSTEM</w:t>
          </w:r>
          <w:r w:rsidRPr="00CB48CB">
            <w:rPr>
              <w:rFonts w:ascii="Arial" w:hAnsi="Arial" w:cs="Arial"/>
              <w:color w:val="1F3B72"/>
            </w:rPr>
            <w:t xml:space="preserve"> – </w:t>
          </w:r>
          <w:r w:rsidR="00F91194">
            <w:rPr>
              <w:rFonts w:ascii="Arial" w:hAnsi="Arial" w:cs="Arial"/>
              <w:color w:val="1F3B72"/>
            </w:rPr>
            <w:t>Machine à Bobiner</w:t>
          </w:r>
          <w:r w:rsidR="003C78C8">
            <w:rPr>
              <w:rFonts w:ascii="Arial" w:hAnsi="Arial" w:cs="Arial"/>
              <w:color w:val="1F3B72"/>
            </w:rPr>
            <w:t xml:space="preserve"> la Fibre Optique</w:t>
          </w:r>
        </w:p>
      </w:tc>
      <w:tc>
        <w:tcPr>
          <w:tcW w:w="4052" w:type="dxa"/>
          <w:shd w:val="clear" w:color="auto" w:fill="auto"/>
        </w:tcPr>
        <w:p w:rsidR="00613986" w:rsidRPr="00CB48CB" w:rsidRDefault="00A54696" w:rsidP="00F91194">
          <w:pPr>
            <w:pStyle w:val="En-tte"/>
            <w:jc w:val="right"/>
            <w:rPr>
              <w:rFonts w:ascii="Arial" w:hAnsi="Arial" w:cs="Arial"/>
              <w:color w:val="1F3B72"/>
              <w:lang w:val="en-US"/>
            </w:rPr>
          </w:pPr>
          <w:r w:rsidRPr="00A54696">
            <w:rPr>
              <w:rFonts w:ascii="Arial" w:hAnsi="Arial" w:cs="Arial"/>
              <w:color w:val="1F3B72"/>
            </w:rPr>
            <w:t>FICHE PRODUIT</w:t>
          </w:r>
          <w:r w:rsidR="00613986" w:rsidRPr="00A54696">
            <w:rPr>
              <w:rFonts w:ascii="Arial" w:hAnsi="Arial" w:cs="Arial"/>
              <w:color w:val="1F3B72"/>
            </w:rPr>
            <w:t xml:space="preserve"> ISP</w:t>
          </w:r>
          <w:r w:rsidR="00E23E70" w:rsidRPr="00E23E70">
            <w:rPr>
              <w:rFonts w:ascii="Arial" w:hAnsi="Arial" w:cs="Arial"/>
              <w:color w:val="1F3B72"/>
            </w:rPr>
            <w:t>12A625FPI0026</w:t>
          </w:r>
          <w:r w:rsidR="00613986" w:rsidRPr="00A54696">
            <w:rPr>
              <w:rFonts w:ascii="Arial" w:hAnsi="Arial" w:cs="Arial"/>
              <w:color w:val="1F3B72"/>
            </w:rPr>
            <w:t xml:space="preserve"> </w:t>
          </w:r>
        </w:p>
      </w:tc>
    </w:tr>
  </w:tbl>
  <w:p w:rsidR="00613986" w:rsidRPr="00613986" w:rsidRDefault="00613986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59" w:rsidRDefault="004118AC" w:rsidP="00930B59">
    <w:pPr>
      <w:pStyle w:val="En-tte"/>
      <w:rPr>
        <w:rFonts w:ascii="Arial" w:hAnsi="Arial" w:cs="Arial"/>
        <w:sz w:val="20"/>
      </w:rPr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-250825</wp:posOffset>
          </wp:positionH>
          <wp:positionV relativeFrom="paragraph">
            <wp:posOffset>-352425</wp:posOffset>
          </wp:positionV>
          <wp:extent cx="1781175" cy="1711325"/>
          <wp:effectExtent l="0" t="0" r="0" b="0"/>
          <wp:wrapTight wrapText="bothSides">
            <wp:wrapPolygon edited="0">
              <wp:start x="2310" y="2404"/>
              <wp:lineTo x="2310" y="6732"/>
              <wp:lineTo x="4389" y="10580"/>
              <wp:lineTo x="2310" y="14427"/>
              <wp:lineTo x="2310" y="18995"/>
              <wp:lineTo x="19174" y="18995"/>
              <wp:lineTo x="19174" y="14427"/>
              <wp:lineTo x="14785" y="10580"/>
              <wp:lineTo x="19174" y="6732"/>
              <wp:lineTo x="19174" y="2404"/>
              <wp:lineTo x="2310" y="2404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1A7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1539875</wp:posOffset>
              </wp:positionH>
              <wp:positionV relativeFrom="paragraph">
                <wp:posOffset>-125095</wp:posOffset>
              </wp:positionV>
              <wp:extent cx="5140325" cy="124968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40325" cy="1249680"/>
                      </a:xfrm>
                      <a:prstGeom prst="rect">
                        <a:avLst/>
                      </a:prstGeom>
                      <a:solidFill>
                        <a:srgbClr val="1F3B7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930B59" w:rsidRPr="00F91194" w:rsidRDefault="00F91194" w:rsidP="00930B59">
                          <w:pPr>
                            <w:ind w:left="426"/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F91194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>MACHINE SPÉCIALE &amp; ROBOTIQUE</w:t>
                          </w:r>
                        </w:p>
                        <w:p w:rsidR="00F91194" w:rsidRPr="00F91194" w:rsidRDefault="00F91194" w:rsidP="00930B59">
                          <w:pPr>
                            <w:ind w:left="426"/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F91194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>MACHINE A BOBINER LA FIBRE OPTIQUE</w:t>
                          </w:r>
                        </w:p>
                        <w:p w:rsidR="00930B59" w:rsidRPr="00ED0C92" w:rsidRDefault="00A54696" w:rsidP="00930B59">
                          <w:pPr>
                            <w:ind w:left="426"/>
                            <w:rPr>
                              <w:rFonts w:ascii="Arial" w:hAnsi="Arial" w:cs="Arial"/>
                              <w:color w:val="FFFFFF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Cs w:val="28"/>
                            </w:rPr>
                            <w:t>FICHE PRODUIT</w:t>
                          </w:r>
                          <w:r w:rsidR="00930B59" w:rsidRPr="00ED0C92">
                            <w:rPr>
                              <w:rFonts w:ascii="Arial" w:hAnsi="Arial" w:cs="Arial"/>
                              <w:color w:val="FFFFFF"/>
                              <w:szCs w:val="28"/>
                            </w:rPr>
                            <w:t xml:space="preserve"> ISP</w:t>
                          </w:r>
                          <w:r w:rsidR="00751A70">
                            <w:rPr>
                              <w:rFonts w:ascii="Arial" w:hAnsi="Arial" w:cs="Arial"/>
                              <w:color w:val="FFFFFF"/>
                              <w:szCs w:val="28"/>
                            </w:rPr>
                            <w:t>12A625FPI0026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32" style="position:absolute;margin-left:121.25pt;margin-top:-9.85pt;width:404.75pt;height:9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" fillcolor="#1f3b72" stroked="f" strokeweight="1pt">
              <v:path arrowok="t"/>
              <v:textbox>
                <w:txbxContent>
                  <w:p w:rsidR="00930B59" w:rsidRPr="00F91194" w:rsidRDefault="00F91194" w:rsidP="00930B59">
                    <w:pPr>
                      <w:ind w:left="426"/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</w:pPr>
                    <w:r w:rsidRPr="00F91194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>MACHINE SPÉCIALE &amp; ROBOTIQUE</w:t>
                    </w:r>
                  </w:p>
                  <w:p w:rsidR="00F91194" w:rsidRPr="00F91194" w:rsidRDefault="00F91194" w:rsidP="00930B59">
                    <w:pPr>
                      <w:ind w:left="426"/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</w:pPr>
                    <w:r w:rsidRPr="00F91194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>MACHINE A BOBINER LA FIBRE OPTIQUE</w:t>
                    </w:r>
                  </w:p>
                  <w:p w:rsidR="00930B59" w:rsidRPr="00ED0C92" w:rsidRDefault="00A54696" w:rsidP="00930B59">
                    <w:pPr>
                      <w:ind w:left="426"/>
                      <w:rPr>
                        <w:rFonts w:ascii="Arial" w:hAnsi="Arial" w:cs="Arial"/>
                        <w:color w:val="FFFFFF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Cs w:val="28"/>
                      </w:rPr>
                      <w:t>FICHE PRODUIT</w:t>
                    </w:r>
                    <w:r w:rsidR="00930B59" w:rsidRPr="00ED0C92">
                      <w:rPr>
                        <w:rFonts w:ascii="Arial" w:hAnsi="Arial" w:cs="Arial"/>
                        <w:color w:val="FFFFFF"/>
                        <w:szCs w:val="28"/>
                      </w:rPr>
                      <w:t xml:space="preserve"> ISP</w:t>
                    </w:r>
                    <w:r w:rsidR="00751A70">
                      <w:rPr>
                        <w:rFonts w:ascii="Arial" w:hAnsi="Arial" w:cs="Arial"/>
                        <w:color w:val="FFFFFF"/>
                        <w:szCs w:val="28"/>
                      </w:rPr>
                      <w:t>12A625FPI0026</w:t>
                    </w:r>
                  </w:p>
                </w:txbxContent>
              </v:textbox>
            </v:rect>
          </w:pict>
        </mc:Fallback>
      </mc:AlternateContent>
    </w: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p w:rsidR="00930B59" w:rsidRDefault="00930B59" w:rsidP="00930B59">
    <w:pPr>
      <w:pStyle w:val="En-tte"/>
      <w:rPr>
        <w:rFonts w:ascii="Arial" w:hAnsi="Arial" w:cs="Arial"/>
        <w:sz w:val="20"/>
      </w:rPr>
    </w:pPr>
  </w:p>
  <w:tbl>
    <w:tblPr>
      <w:tblW w:w="9356" w:type="dxa"/>
      <w:tblLayout w:type="fixed"/>
      <w:tblCellMar>
        <w:top w:w="227" w:type="dxa"/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44"/>
      <w:gridCol w:w="5812"/>
    </w:tblGrid>
    <w:tr w:rsidR="00930B59" w:rsidRPr="00ED0C92" w:rsidTr="00CB48CB">
      <w:trPr>
        <w:trHeight w:val="19"/>
      </w:trPr>
      <w:tc>
        <w:tcPr>
          <w:tcW w:w="3544" w:type="dxa"/>
          <w:shd w:val="clear" w:color="auto" w:fill="auto"/>
        </w:tcPr>
        <w:p w:rsidR="00930B59" w:rsidRPr="00ED0C92" w:rsidRDefault="00033D4A" w:rsidP="00033D4A">
          <w:pPr>
            <w:pStyle w:val="En-tte"/>
            <w:jc w:val="both"/>
            <w:rPr>
              <w:rFonts w:ascii="Arial" w:hAnsi="Arial" w:cs="Arial"/>
              <w:color w:val="70706F"/>
              <w:sz w:val="18"/>
              <w:szCs w:val="20"/>
              <w:lang w:val="en-US"/>
            </w:rPr>
          </w:pPr>
          <w:r>
            <w:rPr>
              <w:rFonts w:ascii="Arial" w:hAnsi="Arial" w:cs="Arial"/>
              <w:color w:val="70706F"/>
              <w:sz w:val="18"/>
              <w:szCs w:val="20"/>
              <w:lang w:val="en-US"/>
            </w:rPr>
            <w:t>MAJ</w:t>
          </w:r>
          <w:r w:rsidR="00930B59" w:rsidRPr="00ED0C92">
            <w:rPr>
              <w:rFonts w:ascii="Arial" w:hAnsi="Arial" w:cs="Arial"/>
              <w:color w:val="70706F"/>
              <w:sz w:val="18"/>
              <w:szCs w:val="20"/>
              <w:lang w:val="en-US"/>
            </w:rPr>
            <w:t xml:space="preserve"> : </w:t>
          </w:r>
          <w:r w:rsidR="008449FE">
            <w:rPr>
              <w:rFonts w:ascii="Arial" w:hAnsi="Arial" w:cs="Arial"/>
              <w:color w:val="70706F"/>
              <w:sz w:val="18"/>
              <w:szCs w:val="20"/>
              <w:lang w:val="en-US"/>
            </w:rPr>
            <w:fldChar w:fldCharType="begin"/>
          </w:r>
          <w:r>
            <w:rPr>
              <w:rFonts w:ascii="Arial" w:hAnsi="Arial" w:cs="Arial"/>
              <w:color w:val="70706F"/>
              <w:sz w:val="18"/>
              <w:szCs w:val="20"/>
            </w:rPr>
            <w:instrText xml:space="preserve"> TIME \@ "dd/MM/yyyy" </w:instrText>
          </w:r>
          <w:r w:rsidR="008449FE">
            <w:rPr>
              <w:rFonts w:ascii="Arial" w:hAnsi="Arial" w:cs="Arial"/>
              <w:color w:val="70706F"/>
              <w:sz w:val="18"/>
              <w:szCs w:val="20"/>
              <w:lang w:val="en-US"/>
            </w:rPr>
            <w:fldChar w:fldCharType="separate"/>
          </w:r>
          <w:r w:rsidR="006936F7">
            <w:rPr>
              <w:rFonts w:ascii="Arial" w:hAnsi="Arial" w:cs="Arial"/>
              <w:noProof/>
              <w:color w:val="70706F"/>
              <w:sz w:val="18"/>
              <w:szCs w:val="20"/>
            </w:rPr>
            <w:t>23/04/2021</w:t>
          </w:r>
          <w:r w:rsidR="008449FE">
            <w:rPr>
              <w:rFonts w:ascii="Arial" w:hAnsi="Arial" w:cs="Arial"/>
              <w:color w:val="70706F"/>
              <w:sz w:val="18"/>
              <w:szCs w:val="20"/>
              <w:lang w:val="en-US"/>
            </w:rPr>
            <w:fldChar w:fldCharType="end"/>
          </w:r>
        </w:p>
      </w:tc>
      <w:tc>
        <w:tcPr>
          <w:tcW w:w="5812" w:type="dxa"/>
          <w:shd w:val="clear" w:color="auto" w:fill="auto"/>
        </w:tcPr>
        <w:p w:rsidR="00930B59" w:rsidRPr="00ED0C92" w:rsidRDefault="00930B59" w:rsidP="00930B59">
          <w:pPr>
            <w:pStyle w:val="En-tte"/>
            <w:jc w:val="right"/>
            <w:rPr>
              <w:rFonts w:ascii="Arial" w:hAnsi="Arial" w:cs="Arial"/>
              <w:i/>
              <w:iCs/>
              <w:color w:val="70706F"/>
              <w:sz w:val="18"/>
              <w:szCs w:val="20"/>
            </w:rPr>
          </w:pPr>
        </w:p>
      </w:tc>
    </w:tr>
  </w:tbl>
  <w:p w:rsidR="00930B59" w:rsidRDefault="00930B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A6F6F"/>
    <w:multiLevelType w:val="hybridMultilevel"/>
    <w:tmpl w:val="8140F3D2"/>
    <w:lvl w:ilvl="0" w:tplc="2014FF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3032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5812A1"/>
    <w:multiLevelType w:val="hybridMultilevel"/>
    <w:tmpl w:val="285A7E46"/>
    <w:lvl w:ilvl="0" w:tplc="E3C0F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3032E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13ED5"/>
    <w:multiLevelType w:val="hybridMultilevel"/>
    <w:tmpl w:val="8B1C1BFA"/>
    <w:lvl w:ilvl="0" w:tplc="B6B02070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6D2A4A"/>
    <w:multiLevelType w:val="hybridMultilevel"/>
    <w:tmpl w:val="4B6CFDC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6F46113"/>
    <w:multiLevelType w:val="hybridMultilevel"/>
    <w:tmpl w:val="BA54DC58"/>
    <w:lvl w:ilvl="0" w:tplc="2014F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32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81879"/>
    <w:multiLevelType w:val="hybridMultilevel"/>
    <w:tmpl w:val="723CCD38"/>
    <w:lvl w:ilvl="0" w:tplc="B6C0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F0000"/>
        <w:sz w:val="24"/>
      </w:rPr>
    </w:lvl>
    <w:lvl w:ilvl="1" w:tplc="AF92FE9C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20031"/>
    <w:multiLevelType w:val="hybridMultilevel"/>
    <w:tmpl w:val="29809D26"/>
    <w:lvl w:ilvl="0" w:tplc="B6B02070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  <w:color w:val="E3032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91"/>
    <w:rsid w:val="00024D8B"/>
    <w:rsid w:val="00027275"/>
    <w:rsid w:val="00033D4A"/>
    <w:rsid w:val="00075EF3"/>
    <w:rsid w:val="000C3682"/>
    <w:rsid w:val="000E40BE"/>
    <w:rsid w:val="00104737"/>
    <w:rsid w:val="00112867"/>
    <w:rsid w:val="001515AD"/>
    <w:rsid w:val="00166112"/>
    <w:rsid w:val="00167EFD"/>
    <w:rsid w:val="00210A0F"/>
    <w:rsid w:val="0028145B"/>
    <w:rsid w:val="00362DF7"/>
    <w:rsid w:val="003905D5"/>
    <w:rsid w:val="003C78C8"/>
    <w:rsid w:val="004118AC"/>
    <w:rsid w:val="00465AB1"/>
    <w:rsid w:val="004D2211"/>
    <w:rsid w:val="004E6F4D"/>
    <w:rsid w:val="004F63E4"/>
    <w:rsid w:val="00565BD7"/>
    <w:rsid w:val="00601330"/>
    <w:rsid w:val="00612C48"/>
    <w:rsid w:val="00613986"/>
    <w:rsid w:val="00684F91"/>
    <w:rsid w:val="006936F7"/>
    <w:rsid w:val="006B6042"/>
    <w:rsid w:val="006D4ED6"/>
    <w:rsid w:val="00736E11"/>
    <w:rsid w:val="00751A70"/>
    <w:rsid w:val="007D739E"/>
    <w:rsid w:val="007F2D43"/>
    <w:rsid w:val="008449FE"/>
    <w:rsid w:val="00854D77"/>
    <w:rsid w:val="0087153C"/>
    <w:rsid w:val="00890FD1"/>
    <w:rsid w:val="00930B59"/>
    <w:rsid w:val="00953BDD"/>
    <w:rsid w:val="0099743F"/>
    <w:rsid w:val="00A54696"/>
    <w:rsid w:val="00A911DC"/>
    <w:rsid w:val="00BE2977"/>
    <w:rsid w:val="00C22BE6"/>
    <w:rsid w:val="00C733A2"/>
    <w:rsid w:val="00C76663"/>
    <w:rsid w:val="00CB48CB"/>
    <w:rsid w:val="00CD70DF"/>
    <w:rsid w:val="00D46FAE"/>
    <w:rsid w:val="00D55502"/>
    <w:rsid w:val="00D90A8C"/>
    <w:rsid w:val="00DD35D8"/>
    <w:rsid w:val="00E23E70"/>
    <w:rsid w:val="00E27369"/>
    <w:rsid w:val="00ED0C92"/>
    <w:rsid w:val="00F9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057B57"/>
  <w15:docId w15:val="{A32105CC-CDF4-430C-AA02-F51747ED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43F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90FD1"/>
    <w:pPr>
      <w:keepNext/>
      <w:keepLines/>
      <w:pBdr>
        <w:top w:val="single" w:sz="4" w:space="1" w:color="1F3B72"/>
        <w:left w:val="single" w:sz="4" w:space="4" w:color="1F3B72"/>
        <w:bottom w:val="single" w:sz="4" w:space="1" w:color="1F3B72"/>
        <w:right w:val="single" w:sz="4" w:space="4" w:color="1F3B72"/>
      </w:pBdr>
      <w:shd w:val="clear" w:color="auto" w:fill="1F3B72"/>
      <w:spacing w:before="240" w:after="0"/>
      <w:ind w:right="-1417"/>
      <w:outlineLvl w:val="0"/>
    </w:pPr>
    <w:rPr>
      <w:rFonts w:ascii="Arial" w:eastAsia="Times New Roman" w:hAnsi="Arial" w:cs="Arial"/>
      <w:b/>
      <w:color w:val="FFFFFF"/>
      <w:sz w:val="28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3986"/>
    <w:pPr>
      <w:keepNext/>
      <w:spacing w:before="240" w:after="60"/>
      <w:outlineLvl w:val="1"/>
    </w:pPr>
    <w:rPr>
      <w:rFonts w:ascii="Arial" w:eastAsia="Times New Roman" w:hAnsi="Arial" w:cs="Arial"/>
      <w:b/>
      <w:bCs/>
      <w:iCs/>
      <w:color w:val="1F3B72"/>
      <w:szCs w:val="28"/>
    </w:rPr>
  </w:style>
  <w:style w:type="paragraph" w:styleId="Titre4">
    <w:name w:val="heading 4"/>
    <w:basedOn w:val="Normal"/>
    <w:next w:val="Normal"/>
    <w:link w:val="Titre4Car"/>
    <w:uiPriority w:val="99"/>
    <w:qFormat/>
    <w:rsid w:val="00890FD1"/>
    <w:pPr>
      <w:keepNext/>
      <w:spacing w:after="0" w:line="240" w:lineRule="auto"/>
      <w:jc w:val="center"/>
      <w:outlineLvl w:val="3"/>
    </w:pPr>
    <w:rPr>
      <w:rFonts w:ascii="Arial Black" w:eastAsia="Times New Roman" w:hAnsi="Arial Black" w:cs="Arial Black"/>
      <w:sz w:val="40"/>
      <w:szCs w:val="4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6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6E11"/>
  </w:style>
  <w:style w:type="paragraph" w:styleId="Pieddepage">
    <w:name w:val="footer"/>
    <w:basedOn w:val="Normal"/>
    <w:link w:val="PieddepageCar"/>
    <w:uiPriority w:val="99"/>
    <w:unhideWhenUsed/>
    <w:rsid w:val="00736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6E11"/>
  </w:style>
  <w:style w:type="paragraph" w:styleId="Sansinterligne">
    <w:name w:val="No Spacing"/>
    <w:uiPriority w:val="1"/>
    <w:qFormat/>
    <w:rsid w:val="00736E11"/>
    <w:rPr>
      <w:sz w:val="22"/>
      <w:szCs w:val="22"/>
      <w:lang w:eastAsia="en-US"/>
    </w:rPr>
  </w:style>
  <w:style w:type="character" w:customStyle="1" w:styleId="Titre4Car">
    <w:name w:val="Titre 4 Car"/>
    <w:link w:val="Titre4"/>
    <w:uiPriority w:val="99"/>
    <w:rsid w:val="00890FD1"/>
    <w:rPr>
      <w:rFonts w:ascii="Arial Black" w:eastAsia="Times New Roman" w:hAnsi="Arial Black" w:cs="Arial Black"/>
      <w:sz w:val="40"/>
      <w:szCs w:val="40"/>
      <w:lang w:eastAsia="fr-FR"/>
    </w:rPr>
  </w:style>
  <w:style w:type="character" w:customStyle="1" w:styleId="Titre1Car">
    <w:name w:val="Titre 1 Car"/>
    <w:link w:val="Titre1"/>
    <w:uiPriority w:val="9"/>
    <w:rsid w:val="00890FD1"/>
    <w:rPr>
      <w:rFonts w:ascii="Arial" w:eastAsia="Times New Roman" w:hAnsi="Arial" w:cs="Arial"/>
      <w:b/>
      <w:color w:val="FFFFFF"/>
      <w:sz w:val="28"/>
      <w:szCs w:val="32"/>
      <w:shd w:val="clear" w:color="auto" w:fill="1F3B72"/>
      <w:lang w:val="en-US"/>
    </w:rPr>
  </w:style>
  <w:style w:type="paragraph" w:styleId="Paragraphedeliste">
    <w:name w:val="List Paragraph"/>
    <w:basedOn w:val="Normal"/>
    <w:uiPriority w:val="34"/>
    <w:qFormat/>
    <w:rsid w:val="00890FD1"/>
    <w:pPr>
      <w:contextualSpacing/>
    </w:pPr>
    <w:rPr>
      <w:rFonts w:ascii="Arial" w:hAnsi="Arial" w:cs="Arial"/>
    </w:rPr>
  </w:style>
  <w:style w:type="table" w:styleId="Grilledutableau">
    <w:name w:val="Table Grid"/>
    <w:basedOn w:val="TableauNormal"/>
    <w:uiPriority w:val="39"/>
    <w:rsid w:val="00890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uiPriority w:val="9"/>
    <w:rsid w:val="00613986"/>
    <w:rPr>
      <w:rFonts w:ascii="Arial" w:eastAsia="Times New Roman" w:hAnsi="Arial" w:cs="Arial"/>
      <w:b/>
      <w:bCs/>
      <w:iCs/>
      <w:color w:val="1F3B72"/>
      <w:sz w:val="22"/>
      <w:szCs w:val="28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99"/>
    <w:rsid w:val="00D55502"/>
    <w:pPr>
      <w:autoSpaceDE w:val="0"/>
      <w:autoSpaceDN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024D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barbe\Desktop\G&#233;r&#244;me%20Barb&#233;\Mod&#232;les%20fiche%20produit\04.MDL.22%20fiche%20produit%20FRANCAI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04.MDL.22 fiche produit FRANCAIS</Template>
  <TotalTime>29</TotalTime>
  <Pages>2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g.barbe</dc:creator>
  <cp:lastModifiedBy>Eva LOURY</cp:lastModifiedBy>
  <cp:revision>12</cp:revision>
  <cp:lastPrinted>2021-04-23T10:01:00Z</cp:lastPrinted>
  <dcterms:created xsi:type="dcterms:W3CDTF">2018-05-04T11:41:00Z</dcterms:created>
  <dcterms:modified xsi:type="dcterms:W3CDTF">2021-04-23T10:01:00Z</dcterms:modified>
</cp:coreProperties>
</file>